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85" w:rsidRPr="00581E82" w:rsidRDefault="00412A85" w:rsidP="00412A85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Supplementary Figure 4</w:t>
      </w:r>
      <w:r>
        <w:rPr>
          <w:b/>
          <w:bCs/>
          <w:sz w:val="28"/>
          <w:szCs w:val="28"/>
        </w:rPr>
        <w:t>:</w:t>
      </w:r>
      <w:bookmarkStart w:id="0" w:name="_GoBack"/>
      <w:bookmarkEnd w:id="0"/>
      <w:r>
        <w:rPr>
          <w:b/>
          <w:bCs/>
          <w:sz w:val="28"/>
          <w:szCs w:val="28"/>
        </w:rPr>
        <w:t xml:space="preserve"> </w:t>
      </w:r>
      <w:r w:rsidRPr="00581E82">
        <w:rPr>
          <w:sz w:val="28"/>
          <w:szCs w:val="28"/>
        </w:rPr>
        <w:t xml:space="preserve">Accumulation of CD4+ (A) and </w:t>
      </w:r>
      <w:r>
        <w:rPr>
          <w:sz w:val="28"/>
          <w:szCs w:val="28"/>
        </w:rPr>
        <w:t>FOX</w:t>
      </w:r>
      <w:r w:rsidRPr="00581E82">
        <w:rPr>
          <w:sz w:val="28"/>
          <w:szCs w:val="28"/>
        </w:rPr>
        <w:t>P3+ (B) cells in IBC tissues according to the molecular subtype of the tumour.</w:t>
      </w:r>
    </w:p>
    <w:p w:rsidR="00701243" w:rsidRDefault="00412A85">
      <w:r w:rsidRPr="00206382">
        <w:rPr>
          <w:b/>
          <w:bCs/>
          <w:noProof/>
          <w:sz w:val="28"/>
          <w:szCs w:val="28"/>
          <w:lang w:eastAsia="en-GB"/>
        </w:rPr>
        <w:drawing>
          <wp:inline distT="0" distB="0" distL="0" distR="0" wp14:anchorId="46CFDB29" wp14:editId="2F179E4B">
            <wp:extent cx="5731510" cy="5154279"/>
            <wp:effectExtent l="0" t="0" r="2540" b="8890"/>
            <wp:docPr id="75" name="Picture 7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hart, box and whisk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2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85"/>
    <w:rsid w:val="00412A85"/>
    <w:rsid w:val="00977D33"/>
    <w:rsid w:val="00ED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A85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A85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6610D8F4</Template>
  <TotalTime>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Shaaban</dc:creator>
  <cp:lastModifiedBy>Abeer Shaaban</cp:lastModifiedBy>
  <cp:revision>1</cp:revision>
  <dcterms:created xsi:type="dcterms:W3CDTF">2021-04-12T15:51:00Z</dcterms:created>
  <dcterms:modified xsi:type="dcterms:W3CDTF">2021-04-12T15:52:00Z</dcterms:modified>
</cp:coreProperties>
</file>